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BBE" w:rsidRDefault="00A85BBE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0" wp14:anchorId="21CB030E" wp14:editId="0440FBB1">
            <wp:simplePos x="0" y="0"/>
            <wp:positionH relativeFrom="column">
              <wp:posOffset>0</wp:posOffset>
            </wp:positionH>
            <wp:positionV relativeFrom="page">
              <wp:posOffset>431800</wp:posOffset>
            </wp:positionV>
            <wp:extent cx="6692900" cy="9471025"/>
            <wp:effectExtent l="0" t="0" r="1270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LS Poster Blank Online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947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BBE" w:rsidRPr="00A85BBE" w:rsidRDefault="00A85BBE" w:rsidP="00A85BBE"/>
    <w:p w:rsidR="00A85BBE" w:rsidRPr="00A85BBE" w:rsidRDefault="00A85BBE" w:rsidP="00A85BBE"/>
    <w:p w:rsidR="00A85BBE" w:rsidRPr="00A85BBE" w:rsidRDefault="00A85BBE" w:rsidP="00A85BBE"/>
    <w:p w:rsidR="00A85BBE" w:rsidRPr="00A85BBE" w:rsidRDefault="00A85BBE" w:rsidP="00A85BBE"/>
    <w:p w:rsidR="00A85BBE" w:rsidRPr="00A85BBE" w:rsidRDefault="00A85BBE" w:rsidP="00A85BBE"/>
    <w:p w:rsidR="00A85BBE" w:rsidRPr="00A85BBE" w:rsidRDefault="00A85BBE" w:rsidP="00A85BBE"/>
    <w:p w:rsidR="00A85BBE" w:rsidRPr="00A85BBE" w:rsidRDefault="00A85BBE" w:rsidP="00A85BBE"/>
    <w:p w:rsidR="00A85BBE" w:rsidRPr="00A85BBE" w:rsidRDefault="00A85BBE" w:rsidP="00A85BBE"/>
    <w:p w:rsidR="00A85BBE" w:rsidRPr="00A85BBE" w:rsidRDefault="00A85BBE" w:rsidP="00A85BBE"/>
    <w:p w:rsidR="00A85BBE" w:rsidRPr="00A85BBE" w:rsidRDefault="00A85BBE" w:rsidP="00A85BBE"/>
    <w:p w:rsidR="00A85BBE" w:rsidRPr="00A85BBE" w:rsidRDefault="00A85BBE" w:rsidP="00A85BBE"/>
    <w:p w:rsidR="00A85BBE" w:rsidRPr="00A85BBE" w:rsidRDefault="00A85BBE" w:rsidP="00A85BBE"/>
    <w:p w:rsidR="00A85BBE" w:rsidRDefault="00A85BBE" w:rsidP="00A85BBE"/>
    <w:p w:rsidR="00A85BBE" w:rsidRDefault="00A85BBE" w:rsidP="00A85BBE">
      <w:pPr>
        <w:jc w:val="right"/>
      </w:pPr>
    </w:p>
    <w:p w:rsidR="00A85BBE" w:rsidRDefault="00A85BBE" w:rsidP="00A85BBE">
      <w:pPr>
        <w:jc w:val="right"/>
      </w:pPr>
    </w:p>
    <w:p w:rsidR="00A85BBE" w:rsidRDefault="00A85BBE" w:rsidP="00A85BBE">
      <w:pPr>
        <w:jc w:val="right"/>
      </w:pPr>
    </w:p>
    <w:p w:rsidR="00A85BBE" w:rsidRDefault="00A85BBE" w:rsidP="00A85BBE">
      <w:pPr>
        <w:jc w:val="right"/>
      </w:pPr>
    </w:p>
    <w:p w:rsidR="00495C89" w:rsidRDefault="00330D22" w:rsidP="00A85BBE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NAME OF YOUR EVENT HERE</w:t>
      </w:r>
    </w:p>
    <w:p w:rsidR="00495C89" w:rsidRDefault="00495C89" w:rsidP="00A85BBE">
      <w:pPr>
        <w:jc w:val="center"/>
        <w:rPr>
          <w:rFonts w:ascii="Verdana" w:hAnsi="Verdana"/>
          <w:b/>
          <w:sz w:val="40"/>
          <w:szCs w:val="40"/>
        </w:rPr>
      </w:pPr>
    </w:p>
    <w:p w:rsidR="00495C89" w:rsidRDefault="00495C89" w:rsidP="00A85BBE">
      <w:pPr>
        <w:jc w:val="center"/>
        <w:rPr>
          <w:rFonts w:ascii="Verdana" w:hAnsi="Verdana"/>
          <w:b/>
          <w:sz w:val="40"/>
          <w:szCs w:val="40"/>
        </w:rPr>
      </w:pPr>
    </w:p>
    <w:p w:rsidR="00495C89" w:rsidRDefault="00495C89" w:rsidP="00A85BBE">
      <w:pPr>
        <w:jc w:val="center"/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Put some details in here</w:t>
      </w:r>
    </w:p>
    <w:p w:rsidR="00495C89" w:rsidRDefault="00495C89" w:rsidP="00A85BBE">
      <w:pPr>
        <w:jc w:val="center"/>
        <w:rPr>
          <w:rFonts w:ascii="Verdana" w:hAnsi="Verdana"/>
          <w:sz w:val="40"/>
          <w:szCs w:val="40"/>
        </w:rPr>
      </w:pPr>
    </w:p>
    <w:p w:rsidR="00CD2379" w:rsidRPr="00A85BBE" w:rsidRDefault="00495C89" w:rsidP="00A85BBE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sz w:val="32"/>
          <w:szCs w:val="32"/>
        </w:rPr>
        <w:t>Further information as necessary</w:t>
      </w:r>
      <w:r w:rsidR="00330D22">
        <w:rPr>
          <w:rFonts w:ascii="Verdana" w:hAnsi="Verdana"/>
          <w:b/>
          <w:sz w:val="40"/>
          <w:szCs w:val="40"/>
        </w:rPr>
        <w:t xml:space="preserve"> </w:t>
      </w:r>
    </w:p>
    <w:sectPr w:rsidR="00CD2379" w:rsidRPr="00A85BBE" w:rsidSect="00A85BBE">
      <w:pgSz w:w="11900" w:h="16840"/>
      <w:pgMar w:top="680" w:right="680" w:bottom="851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94B"/>
    <w:rsid w:val="00330D22"/>
    <w:rsid w:val="00495C89"/>
    <w:rsid w:val="0097294B"/>
    <w:rsid w:val="00A85BBE"/>
    <w:rsid w:val="00CD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C9B9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B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BB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B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BB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Book%20HD:Users:davidaxe:Documents:CdLS:New%20Merchandise%202018:CdLS%20A4%20Pos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CdLS A4 Poster Template.dotx</Template>
  <TotalTime>1</TotalTime>
  <Pages>1</Pages>
  <Words>15</Words>
  <Characters>90</Characters>
  <Application>Microsoft Macintosh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Axtell</dc:creator>
  <cp:keywords/>
  <dc:description/>
  <cp:lastModifiedBy>David Axtell</cp:lastModifiedBy>
  <cp:revision>1</cp:revision>
  <dcterms:created xsi:type="dcterms:W3CDTF">2018-04-14T07:53:00Z</dcterms:created>
  <dcterms:modified xsi:type="dcterms:W3CDTF">2018-04-14T07:55:00Z</dcterms:modified>
</cp:coreProperties>
</file>